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FD0" w:rsidRPr="00922509" w:rsidRDefault="00625FD0" w:rsidP="007271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922509">
        <w:rPr>
          <w:rFonts w:ascii="Times New Roman" w:hAnsi="Times New Roman"/>
          <w:b/>
          <w:sz w:val="24"/>
          <w:szCs w:val="24"/>
          <w:u w:val="single"/>
        </w:rPr>
        <w:t>_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ПЕРВЫЙ </w:t>
      </w:r>
      <w:r w:rsidRPr="00922509">
        <w:rPr>
          <w:rFonts w:ascii="Times New Roman" w:hAnsi="Times New Roman"/>
          <w:b/>
          <w:sz w:val="24"/>
          <w:szCs w:val="24"/>
          <w:u w:val="single"/>
        </w:rPr>
        <w:t xml:space="preserve">ФИНАНСОВЫЙ ОТЧЕТ  </w:t>
      </w:r>
    </w:p>
    <w:p w:rsidR="00625FD0" w:rsidRDefault="00625FD0" w:rsidP="0072713C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2509">
        <w:rPr>
          <w:rFonts w:ascii="Times New Roman" w:hAnsi="Times New Roman"/>
          <w:b/>
          <w:sz w:val="24"/>
          <w:szCs w:val="24"/>
        </w:rPr>
        <w:t>о поступлении и расходовании средств избирательного фонда кандидата</w:t>
      </w:r>
    </w:p>
    <w:p w:rsidR="00625FD0" w:rsidRPr="00522475" w:rsidRDefault="00625FD0" w:rsidP="0072713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2475">
        <w:rPr>
          <w:rFonts w:ascii="Times New Roman" w:hAnsi="Times New Roman"/>
          <w:b/>
          <w:sz w:val="28"/>
          <w:szCs w:val="28"/>
        </w:rPr>
        <w:t>Келасьева Олега Вячеславовича</w:t>
      </w:r>
    </w:p>
    <w:tbl>
      <w:tblPr>
        <w:tblW w:w="10315" w:type="dxa"/>
        <w:tblInd w:w="-612" w:type="dxa"/>
        <w:tblLayout w:type="fixed"/>
        <w:tblLook w:val="01E0"/>
      </w:tblPr>
      <w:tblGrid>
        <w:gridCol w:w="5580"/>
        <w:gridCol w:w="1080"/>
        <w:gridCol w:w="1998"/>
        <w:gridCol w:w="1560"/>
        <w:gridCol w:w="97"/>
      </w:tblGrid>
      <w:tr w:rsidR="00625FD0" w:rsidRPr="00887B66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625FD0" w:rsidRDefault="00625FD0" w:rsidP="002644C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2530E1">
              <w:rPr>
                <w:rFonts w:ascii="Times New Roman" w:hAnsi="Times New Roman"/>
                <w:i/>
                <w:sz w:val="24"/>
                <w:szCs w:val="24"/>
              </w:rPr>
              <w:t>(фамилия, имя, отчество кандидата)</w:t>
            </w:r>
          </w:p>
          <w:p w:rsidR="00625FD0" w:rsidRPr="002644C3" w:rsidRDefault="00625FD0" w:rsidP="007534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2644C3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МО №54</w:t>
            </w:r>
          </w:p>
          <w:p w:rsidR="00625FD0" w:rsidRDefault="00625FD0" w:rsidP="002644C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D5848">
              <w:rPr>
                <w:rFonts w:ascii="Times New Roman" w:hAnsi="Times New Roman"/>
                <w:i/>
                <w:sz w:val="24"/>
                <w:szCs w:val="24"/>
              </w:rPr>
              <w:t>(наименование муниципального образования, субъекта Российской Федерации)</w:t>
            </w:r>
          </w:p>
          <w:p w:rsidR="00625FD0" w:rsidRPr="002644C3" w:rsidRDefault="00625FD0" w:rsidP="007534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644C3">
              <w:rPr>
                <w:rFonts w:ascii="Times New Roman" w:hAnsi="Times New Roman"/>
                <w:b/>
                <w:sz w:val="28"/>
                <w:szCs w:val="28"/>
              </w:rPr>
              <w:t>40810810855009002287</w:t>
            </w:r>
          </w:p>
        </w:tc>
      </w:tr>
      <w:tr w:rsidR="00625FD0" w:rsidRPr="00887B66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625FD0" w:rsidRPr="002530E1" w:rsidRDefault="00625FD0" w:rsidP="0075348D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2530E1">
              <w:rPr>
                <w:rFonts w:ascii="Times New Roman" w:hAnsi="Times New Roman"/>
                <w:i/>
                <w:sz w:val="24"/>
                <w:szCs w:val="24"/>
              </w:rPr>
              <w:t>(номер  специального избирательного счета)</w:t>
            </w:r>
          </w:p>
        </w:tc>
      </w:tr>
      <w:tr w:rsidR="00625FD0" w:rsidRPr="00887B66" w:rsidTr="0075348D">
        <w:tc>
          <w:tcPr>
            <w:tcW w:w="10315" w:type="dxa"/>
            <w:gridSpan w:val="5"/>
            <w:tcBorders>
              <w:top w:val="single" w:sz="4" w:space="0" w:color="auto"/>
            </w:tcBorders>
          </w:tcPr>
          <w:p w:rsidR="00625FD0" w:rsidRPr="002530E1" w:rsidRDefault="00625FD0" w:rsidP="0075348D">
            <w:pPr>
              <w:jc w:val="right"/>
              <w:rPr>
                <w:rFonts w:ascii="Times New Roman" w:hAnsi="Times New Roman"/>
                <w:i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по состоянию на </w:t>
            </w:r>
            <w:r>
              <w:rPr>
                <w:rFonts w:ascii="Times New Roman" w:hAnsi="Times New Roman"/>
                <w:sz w:val="24"/>
                <w:szCs w:val="24"/>
              </w:rPr>
              <w:t>«27» июня 2019</w:t>
            </w:r>
            <w:r w:rsidRPr="002530E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625FD0" w:rsidRPr="00887B66" w:rsidTr="0075348D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54"/>
        </w:trPr>
        <w:tc>
          <w:tcPr>
            <w:tcW w:w="5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 xml:space="preserve">Шифр </w:t>
            </w:r>
            <w:r w:rsidRPr="002530E1">
              <w:rPr>
                <w:rFonts w:ascii="Times New Roman" w:hAnsi="Times New Roman"/>
                <w:b/>
                <w:sz w:val="24"/>
                <w:szCs w:val="24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Cs/>
                <w:sz w:val="24"/>
                <w:szCs w:val="24"/>
              </w:rPr>
              <w:t xml:space="preserve">Примечание </w:t>
            </w:r>
            <w:r w:rsidRPr="002530E1">
              <w:rPr>
                <w:rFonts w:ascii="Times New Roman" w:hAnsi="Times New Roman"/>
                <w:bCs/>
                <w:sz w:val="24"/>
                <w:szCs w:val="24"/>
              </w:rPr>
              <w:br/>
            </w:r>
          </w:p>
        </w:tc>
      </w:tr>
    </w:tbl>
    <w:p w:rsidR="00625FD0" w:rsidRPr="002530E1" w:rsidRDefault="00625FD0" w:rsidP="0072713C">
      <w:pPr>
        <w:tabs>
          <w:tab w:val="left" w:pos="4320"/>
          <w:tab w:val="left" w:pos="5400"/>
          <w:tab w:val="left" w:pos="7990"/>
          <w:tab w:val="left" w:pos="9610"/>
        </w:tabs>
        <w:spacing w:after="0"/>
        <w:ind w:left="-650"/>
        <w:rPr>
          <w:rFonts w:ascii="Times New Roman" w:hAnsi="Times New Roman"/>
          <w:b/>
          <w:sz w:val="24"/>
          <w:szCs w:val="24"/>
        </w:rPr>
      </w:pPr>
      <w:r w:rsidRPr="002530E1">
        <w:rPr>
          <w:rFonts w:ascii="Times New Roman" w:hAnsi="Times New Roman"/>
          <w:b/>
          <w:sz w:val="24"/>
          <w:szCs w:val="24"/>
        </w:rPr>
        <w:tab/>
      </w:r>
      <w:r w:rsidRPr="002530E1">
        <w:rPr>
          <w:rFonts w:ascii="Times New Roman" w:hAnsi="Times New Roman"/>
          <w:b/>
          <w:sz w:val="24"/>
          <w:szCs w:val="24"/>
        </w:rPr>
        <w:tab/>
      </w:r>
      <w:r w:rsidRPr="002530E1">
        <w:rPr>
          <w:rFonts w:ascii="Times New Roman" w:hAnsi="Times New Roman"/>
          <w:b/>
          <w:sz w:val="24"/>
          <w:szCs w:val="24"/>
        </w:rPr>
        <w:tab/>
      </w:r>
    </w:p>
    <w:tbl>
      <w:tblPr>
        <w:tblW w:w="10218" w:type="dxa"/>
        <w:tblInd w:w="-6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17"/>
        <w:gridCol w:w="4843"/>
        <w:gridCol w:w="1080"/>
        <w:gridCol w:w="1998"/>
        <w:gridCol w:w="1560"/>
      </w:tblGrid>
      <w:tr w:rsidR="00625FD0" w:rsidRPr="00887B66" w:rsidTr="0075348D">
        <w:trPr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625FD0" w:rsidRPr="00887B66" w:rsidTr="0075348D">
        <w:trPr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в том числе</w:t>
            </w:r>
          </w:p>
        </w:tc>
      </w:tr>
      <w:tr w:rsidR="00625FD0" w:rsidRPr="00887B66" w:rsidTr="0075348D">
        <w:trPr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из них</w:t>
            </w:r>
          </w:p>
        </w:tc>
      </w:tr>
      <w:tr w:rsidR="00625FD0" w:rsidRPr="00887B66" w:rsidTr="0075348D">
        <w:trPr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законодательством,подпадающих под действие п. 6 ст. 58 ФЗ</w:t>
            </w:r>
          </w:p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№ 67-ФЗ </w:t>
            </w:r>
            <w:r w:rsidRPr="002530E1">
              <w:rPr>
                <w:rFonts w:ascii="Times New Roman" w:hAnsi="Times New Roman"/>
                <w:bCs/>
                <w:sz w:val="24"/>
                <w:szCs w:val="24"/>
                <w:vertAlign w:val="superscript"/>
              </w:rPr>
              <w:footnoteReference w:customMarkFollows="1" w:id="1"/>
              <w:t>*</w:t>
            </w:r>
          </w:p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из них</w:t>
            </w:r>
          </w:p>
        </w:tc>
      </w:tr>
      <w:tr w:rsidR="00625FD0" w:rsidRPr="00887B66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Возвращено денежных средств из избирательного фонда, всего </w:t>
            </w:r>
          </w:p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в том числе</w:t>
            </w:r>
          </w:p>
        </w:tc>
      </w:tr>
      <w:tr w:rsidR="00625FD0" w:rsidRPr="00887B66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Перечислено в доход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местного</w:t>
            </w:r>
            <w:r w:rsidRPr="002530E1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             </w:t>
            </w:r>
            <w:r w:rsidRPr="002530E1">
              <w:rPr>
                <w:rFonts w:ascii="Times New Roman" w:hAnsi="Times New Roman"/>
                <w:sz w:val="24"/>
                <w:szCs w:val="24"/>
              </w:rPr>
              <w:t xml:space="preserve">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660F29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из них</w:t>
            </w:r>
          </w:p>
        </w:tc>
      </w:tr>
      <w:tr w:rsidR="00625FD0" w:rsidRPr="00887B66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Израсходовано средств, всего </w:t>
            </w:r>
          </w:p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в том числе</w:t>
            </w:r>
          </w:p>
        </w:tc>
      </w:tr>
      <w:tr w:rsidR="00625FD0" w:rsidRPr="00887B66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86EA5">
              <w:rPr>
                <w:rFonts w:ascii="Times New Roman" w:hAnsi="Times New Roman"/>
                <w:sz w:val="24"/>
                <w:szCs w:val="24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color w:val="000000"/>
                <w:sz w:val="24"/>
                <w:szCs w:val="24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из них</w:t>
            </w:r>
          </w:p>
        </w:tc>
      </w:tr>
      <w:tr w:rsidR="00625FD0" w:rsidRPr="00887B66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color w:val="000000"/>
                <w:sz w:val="24"/>
                <w:szCs w:val="24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2530E1">
              <w:rPr>
                <w:rFonts w:ascii="Times New Roman" w:hAnsi="Times New Roman"/>
                <w:sz w:val="24"/>
                <w:szCs w:val="24"/>
                <w:vertAlign w:val="superscript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Остаток средств фонда на дату сдачи отчета (заверяется банковской справкой) </w:t>
            </w:r>
          </w:p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530E1">
              <w:rPr>
                <w:rFonts w:ascii="Times New Roman" w:hAnsi="Times New Roman"/>
                <w:sz w:val="24"/>
                <w:szCs w:val="24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5FD0" w:rsidRPr="002530E1" w:rsidRDefault="00625FD0" w:rsidP="0075348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30E1">
              <w:rPr>
                <w:rFonts w:ascii="Times New Roman" w:hAnsi="Times New Roman"/>
                <w:b/>
                <w:sz w:val="24"/>
                <w:szCs w:val="24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660F2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25FD0" w:rsidRPr="002530E1" w:rsidRDefault="00625FD0" w:rsidP="0075348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5FD0" w:rsidRPr="002530E1" w:rsidRDefault="00625FD0" w:rsidP="0072713C">
      <w:pPr>
        <w:rPr>
          <w:rFonts w:ascii="Times New Roman" w:hAnsi="Times New Roman"/>
          <w:sz w:val="24"/>
          <w:szCs w:val="24"/>
        </w:rPr>
      </w:pPr>
      <w:r w:rsidRPr="002530E1">
        <w:rPr>
          <w:rFonts w:ascii="Times New Roman" w:hAnsi="Times New Roman"/>
          <w:sz w:val="24"/>
          <w:szCs w:val="24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/>
      </w:tblPr>
      <w:tblGrid>
        <w:gridCol w:w="4831"/>
        <w:gridCol w:w="2126"/>
        <w:gridCol w:w="340"/>
        <w:gridCol w:w="2885"/>
      </w:tblGrid>
      <w:tr w:rsidR="00625FD0" w:rsidRPr="00887B66" w:rsidTr="0075348D">
        <w:trPr>
          <w:trHeight w:hRule="exact" w:val="284"/>
        </w:trPr>
        <w:tc>
          <w:tcPr>
            <w:tcW w:w="4831" w:type="dxa"/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Кандидат</w:t>
            </w:r>
            <w:bookmarkStart w:id="0" w:name="_GoBack"/>
            <w:bookmarkEnd w:id="0"/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5FD0" w:rsidRPr="00887B66" w:rsidTr="0075348D">
        <w:trPr>
          <w:trHeight w:hRule="exact" w:val="586"/>
        </w:trPr>
        <w:tc>
          <w:tcPr>
            <w:tcW w:w="4831" w:type="dxa"/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530E1">
              <w:rPr>
                <w:rFonts w:ascii="Times New Roman" w:hAnsi="Times New Roman"/>
                <w:sz w:val="16"/>
                <w:szCs w:val="16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625FD0" w:rsidRPr="002530E1" w:rsidRDefault="00625FD0" w:rsidP="0075348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625FD0" w:rsidRPr="002530E1" w:rsidRDefault="00625FD0" w:rsidP="0075348D">
            <w:pPr>
              <w:rPr>
                <w:rFonts w:ascii="Times New Roman" w:hAnsi="Times New Roman"/>
                <w:sz w:val="16"/>
                <w:szCs w:val="16"/>
              </w:rPr>
            </w:pPr>
            <w:r w:rsidRPr="002530E1">
              <w:rPr>
                <w:rFonts w:ascii="Times New Roman" w:hAnsi="Times New Roman"/>
                <w:sz w:val="16"/>
                <w:szCs w:val="16"/>
              </w:rPr>
              <w:t>(фамилия,имя,отчество)</w:t>
            </w:r>
          </w:p>
        </w:tc>
      </w:tr>
    </w:tbl>
    <w:p w:rsidR="00625FD0" w:rsidRDefault="00625FD0" w:rsidP="0072713C"/>
    <w:p w:rsidR="00625FD0" w:rsidRPr="0072713C" w:rsidRDefault="00625FD0">
      <w:pPr>
        <w:rPr>
          <w:rFonts w:ascii="Times New Roman" w:hAnsi="Times New Roman"/>
          <w:sz w:val="20"/>
          <w:szCs w:val="24"/>
          <w:lang w:eastAsia="ru-RU"/>
        </w:rPr>
      </w:pPr>
    </w:p>
    <w:sectPr w:rsidR="00625FD0" w:rsidRPr="0072713C" w:rsidSect="00B86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5FD0" w:rsidRDefault="00625FD0" w:rsidP="0072713C">
      <w:pPr>
        <w:spacing w:after="0" w:line="240" w:lineRule="auto"/>
      </w:pPr>
      <w:r>
        <w:separator/>
      </w:r>
    </w:p>
  </w:endnote>
  <w:endnote w:type="continuationSeparator" w:id="0">
    <w:p w:rsidR="00625FD0" w:rsidRDefault="00625FD0" w:rsidP="00727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5FD0" w:rsidRDefault="00625FD0" w:rsidP="0072713C">
      <w:pPr>
        <w:spacing w:after="0" w:line="240" w:lineRule="auto"/>
      </w:pPr>
      <w:r>
        <w:separator/>
      </w:r>
    </w:p>
  </w:footnote>
  <w:footnote w:type="continuationSeparator" w:id="0">
    <w:p w:rsidR="00625FD0" w:rsidRDefault="00625FD0" w:rsidP="0072713C">
      <w:pPr>
        <w:spacing w:after="0" w:line="240" w:lineRule="auto"/>
      </w:pPr>
      <w:r>
        <w:continuationSeparator/>
      </w:r>
    </w:p>
  </w:footnote>
  <w:footnote w:id="1">
    <w:p w:rsidR="00625FD0" w:rsidRDefault="00625FD0" w:rsidP="0072713C">
      <w:pPr>
        <w:pStyle w:val="FootnoteText"/>
      </w:pPr>
      <w:r w:rsidRPr="007F42BA">
        <w:rPr>
          <w:rStyle w:val="FootnoteReference"/>
          <w:rFonts w:ascii="Times New Roman" w:hAnsi="Times New Roman"/>
          <w:b/>
          <w:sz w:val="16"/>
          <w:szCs w:val="16"/>
        </w:rPr>
        <w:t>*</w:t>
      </w:r>
      <w:r w:rsidRPr="007F42BA">
        <w:rPr>
          <w:rFonts w:ascii="Times New Roman" w:hAnsi="Times New Roman"/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625FD0" w:rsidRDefault="00625FD0" w:rsidP="0072713C">
      <w:pPr>
        <w:pStyle w:val="FootnoteText"/>
      </w:pPr>
      <w:r w:rsidRPr="007F42BA">
        <w:rPr>
          <w:rStyle w:val="FootnoteReference"/>
          <w:rFonts w:ascii="Times New Roman" w:hAnsi="Times New Roman"/>
          <w:sz w:val="16"/>
          <w:szCs w:val="16"/>
        </w:rPr>
        <w:sym w:font="Symbol" w:char="F02A"/>
      </w:r>
      <w:r w:rsidRPr="007F42BA">
        <w:rPr>
          <w:rFonts w:ascii="Times New Roman" w:hAnsi="Times New Roman"/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05CB"/>
    <w:rsid w:val="002530E1"/>
    <w:rsid w:val="002644C3"/>
    <w:rsid w:val="00286EA5"/>
    <w:rsid w:val="00444B84"/>
    <w:rsid w:val="004D5848"/>
    <w:rsid w:val="00522475"/>
    <w:rsid w:val="00625FD0"/>
    <w:rsid w:val="00660F29"/>
    <w:rsid w:val="0072713C"/>
    <w:rsid w:val="0075348D"/>
    <w:rsid w:val="007644A7"/>
    <w:rsid w:val="007F42BA"/>
    <w:rsid w:val="008305CB"/>
    <w:rsid w:val="00887B66"/>
    <w:rsid w:val="00922509"/>
    <w:rsid w:val="00A03E21"/>
    <w:rsid w:val="00B10F08"/>
    <w:rsid w:val="00B86F47"/>
    <w:rsid w:val="00DD28A8"/>
    <w:rsid w:val="00DF7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13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72713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2713C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72713C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591</Words>
  <Characters>3373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_ПЕРВЫЙ ФИНАНСОВЫЙ ОТЧЕТ  </dc:title>
  <dc:subject/>
  <dc:creator>Вячеслав</dc:creator>
  <cp:keywords/>
  <dc:description/>
  <cp:lastModifiedBy>Microsoft Office</cp:lastModifiedBy>
  <cp:revision>10</cp:revision>
  <dcterms:created xsi:type="dcterms:W3CDTF">2019-06-27T16:04:00Z</dcterms:created>
  <dcterms:modified xsi:type="dcterms:W3CDTF">2019-06-27T16:11:00Z</dcterms:modified>
</cp:coreProperties>
</file>