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AD3" w:rsidRPr="00922509" w:rsidRDefault="00076AD3" w:rsidP="007271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922509">
        <w:rPr>
          <w:rFonts w:ascii="Times New Roman" w:hAnsi="Times New Roman"/>
          <w:b/>
          <w:sz w:val="24"/>
          <w:szCs w:val="24"/>
          <w:u w:val="single"/>
        </w:rPr>
        <w:t>_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ПЕРВЫЙ </w:t>
      </w:r>
      <w:r w:rsidRPr="00922509">
        <w:rPr>
          <w:rFonts w:ascii="Times New Roman" w:hAnsi="Times New Roman"/>
          <w:b/>
          <w:sz w:val="24"/>
          <w:szCs w:val="24"/>
          <w:u w:val="single"/>
        </w:rPr>
        <w:t xml:space="preserve">ФИНАНСОВЫЙ ОТЧЕТ  </w:t>
      </w:r>
    </w:p>
    <w:p w:rsidR="00076AD3" w:rsidRDefault="00076AD3" w:rsidP="0072713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2509">
        <w:rPr>
          <w:rFonts w:ascii="Times New Roman" w:hAnsi="Times New Roman"/>
          <w:b/>
          <w:sz w:val="24"/>
          <w:szCs w:val="24"/>
        </w:rPr>
        <w:t>о поступлении и расходовании средств избирательного фонда кандидата</w:t>
      </w:r>
    </w:p>
    <w:p w:rsidR="00076AD3" w:rsidRPr="00922509" w:rsidRDefault="00076AD3" w:rsidP="0072713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Капустин Александр Борисович</w:t>
      </w:r>
    </w:p>
    <w:tbl>
      <w:tblPr>
        <w:tblW w:w="10315" w:type="dxa"/>
        <w:tblInd w:w="-612" w:type="dxa"/>
        <w:tblLayout w:type="fixed"/>
        <w:tblLook w:val="01E0"/>
      </w:tblPr>
      <w:tblGrid>
        <w:gridCol w:w="5682"/>
        <w:gridCol w:w="978"/>
        <w:gridCol w:w="1998"/>
        <w:gridCol w:w="1560"/>
        <w:gridCol w:w="97"/>
      </w:tblGrid>
      <w:tr w:rsidR="00076AD3" w:rsidRPr="00A81D47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076AD3" w:rsidRDefault="00076AD3" w:rsidP="0075348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2530E1">
              <w:rPr>
                <w:rFonts w:ascii="Times New Roman" w:hAnsi="Times New Roman"/>
                <w:i/>
                <w:sz w:val="24"/>
                <w:szCs w:val="24"/>
              </w:rPr>
              <w:t>(фамилия, имя, отчество кандидата)</w:t>
            </w:r>
          </w:p>
          <w:p w:rsidR="00076AD3" w:rsidRPr="008F1EEE" w:rsidRDefault="00076AD3" w:rsidP="0075348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:rsidR="00076AD3" w:rsidRPr="00A81D47" w:rsidRDefault="00076AD3" w:rsidP="0075348D">
            <w:pPr>
              <w:spacing w:after="0" w:line="240" w:lineRule="auto"/>
              <w:jc w:val="center"/>
            </w:pPr>
            <w:r w:rsidRPr="008F1EEE">
              <w:rPr>
                <w:rFonts w:ascii="Times New Roman" w:hAnsi="Times New Roman"/>
                <w:sz w:val="24"/>
                <w:szCs w:val="24"/>
              </w:rPr>
              <w:t>Муниципальный Совет Муниципального образования муниципального округа № 54</w:t>
            </w:r>
          </w:p>
          <w:p w:rsidR="00076AD3" w:rsidRDefault="00076AD3" w:rsidP="008F1EE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____________________________________________________________________________________</w:t>
            </w:r>
            <w:r w:rsidRPr="004D5848">
              <w:rPr>
                <w:rFonts w:ascii="Times New Roman" w:hAnsi="Times New Roman"/>
                <w:i/>
                <w:sz w:val="24"/>
                <w:szCs w:val="24"/>
              </w:rPr>
              <w:t>(наименование муниципального образования, субъекта Российской Федерации)</w:t>
            </w:r>
          </w:p>
          <w:p w:rsidR="00076AD3" w:rsidRPr="008F1EEE" w:rsidRDefault="00076AD3" w:rsidP="008F1EE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F1EEE">
              <w:rPr>
                <w:rFonts w:ascii="Times New Roman" w:hAnsi="Times New Roman"/>
                <w:b/>
                <w:i/>
                <w:sz w:val="24"/>
                <w:szCs w:val="24"/>
              </w:rPr>
              <w:t>40810810955009002226</w:t>
            </w:r>
          </w:p>
        </w:tc>
      </w:tr>
      <w:tr w:rsidR="00076AD3" w:rsidRPr="00A81D47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076AD3" w:rsidRPr="002530E1" w:rsidRDefault="00076AD3" w:rsidP="0075348D">
            <w:pPr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2530E1">
              <w:rPr>
                <w:rFonts w:ascii="Times New Roman" w:hAnsi="Times New Roman"/>
                <w:i/>
                <w:sz w:val="24"/>
                <w:szCs w:val="24"/>
              </w:rPr>
              <w:t>(номер  специального избирательного счета)</w:t>
            </w:r>
          </w:p>
        </w:tc>
      </w:tr>
      <w:tr w:rsidR="00076AD3" w:rsidRPr="00A81D47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076AD3" w:rsidRPr="002530E1" w:rsidRDefault="00076AD3" w:rsidP="0075348D">
            <w:pPr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по состоянию на </w:t>
            </w:r>
            <w:r w:rsidRPr="008F1EEE">
              <w:rPr>
                <w:rFonts w:ascii="Times New Roman" w:hAnsi="Times New Roman"/>
                <w:b/>
                <w:sz w:val="24"/>
                <w:szCs w:val="24"/>
              </w:rPr>
              <w:t>«27» июня  2019 года</w:t>
            </w:r>
          </w:p>
        </w:tc>
      </w:tr>
      <w:tr w:rsidR="00076AD3" w:rsidRPr="00A81D47" w:rsidTr="008F1EEE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54"/>
        </w:trPr>
        <w:tc>
          <w:tcPr>
            <w:tcW w:w="5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 xml:space="preserve">Шифр </w:t>
            </w:r>
            <w:r w:rsidRPr="002530E1">
              <w:rPr>
                <w:rFonts w:ascii="Times New Roman" w:hAnsi="Times New Roman"/>
                <w:b/>
                <w:sz w:val="24"/>
                <w:szCs w:val="24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Cs/>
                <w:sz w:val="24"/>
                <w:szCs w:val="24"/>
              </w:rPr>
              <w:t xml:space="preserve">Примечание </w:t>
            </w:r>
            <w:r w:rsidRPr="002530E1">
              <w:rPr>
                <w:rFonts w:ascii="Times New Roman" w:hAnsi="Times New Roman"/>
                <w:bCs/>
                <w:sz w:val="24"/>
                <w:szCs w:val="24"/>
              </w:rPr>
              <w:br/>
            </w:r>
          </w:p>
        </w:tc>
      </w:tr>
    </w:tbl>
    <w:p w:rsidR="00076AD3" w:rsidRPr="002530E1" w:rsidRDefault="00076AD3" w:rsidP="0072713C">
      <w:pPr>
        <w:tabs>
          <w:tab w:val="left" w:pos="4320"/>
          <w:tab w:val="left" w:pos="5400"/>
          <w:tab w:val="left" w:pos="7990"/>
          <w:tab w:val="left" w:pos="9610"/>
        </w:tabs>
        <w:spacing w:after="0"/>
        <w:ind w:left="-650"/>
        <w:rPr>
          <w:rFonts w:ascii="Times New Roman" w:hAnsi="Times New Roman"/>
          <w:b/>
          <w:sz w:val="24"/>
          <w:szCs w:val="24"/>
        </w:rPr>
      </w:pPr>
      <w:r w:rsidRPr="002530E1">
        <w:rPr>
          <w:rFonts w:ascii="Times New Roman" w:hAnsi="Times New Roman"/>
          <w:b/>
          <w:sz w:val="24"/>
          <w:szCs w:val="24"/>
        </w:rPr>
        <w:tab/>
      </w:r>
      <w:r w:rsidRPr="002530E1">
        <w:rPr>
          <w:rFonts w:ascii="Times New Roman" w:hAnsi="Times New Roman"/>
          <w:b/>
          <w:sz w:val="24"/>
          <w:szCs w:val="24"/>
        </w:rPr>
        <w:tab/>
      </w:r>
      <w:r w:rsidRPr="002530E1">
        <w:rPr>
          <w:rFonts w:ascii="Times New Roman" w:hAnsi="Times New Roman"/>
          <w:b/>
          <w:sz w:val="24"/>
          <w:szCs w:val="24"/>
        </w:rPr>
        <w:tab/>
      </w:r>
    </w:p>
    <w:tbl>
      <w:tblPr>
        <w:tblW w:w="10218" w:type="dxa"/>
        <w:tblInd w:w="-6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17"/>
        <w:gridCol w:w="4843"/>
        <w:gridCol w:w="1080"/>
        <w:gridCol w:w="1998"/>
        <w:gridCol w:w="1560"/>
      </w:tblGrid>
      <w:tr w:rsidR="00076AD3" w:rsidRPr="00A81D47" w:rsidTr="0075348D">
        <w:trPr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076AD3" w:rsidRPr="00A81D47" w:rsidTr="0075348D">
        <w:trPr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в том числе</w:t>
            </w:r>
          </w:p>
        </w:tc>
      </w:tr>
      <w:tr w:rsidR="00076AD3" w:rsidRPr="00A81D47" w:rsidTr="0075348D">
        <w:trPr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из них</w:t>
            </w:r>
          </w:p>
        </w:tc>
      </w:tr>
      <w:tr w:rsidR="00076AD3" w:rsidRPr="00A81D47" w:rsidTr="0075348D">
        <w:trPr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законодательством,подпадающих под действие п. 6 ст. 58 ФЗ</w:t>
            </w:r>
          </w:p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№ 67-ФЗ </w:t>
            </w:r>
            <w:r w:rsidRPr="002530E1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footnoteReference w:customMarkFollows="1" w:id="1"/>
              <w:t>*</w:t>
            </w:r>
          </w:p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из них</w:t>
            </w:r>
          </w:p>
        </w:tc>
      </w:tr>
      <w:tr w:rsidR="00076AD3" w:rsidRPr="00A81D47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в том числе</w:t>
            </w:r>
          </w:p>
        </w:tc>
      </w:tr>
      <w:tr w:rsidR="00076AD3" w:rsidRPr="00A81D47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Перечислено в доход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местного</w:t>
            </w:r>
            <w:r w:rsidRPr="002530E1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             </w:t>
            </w:r>
            <w:r w:rsidRPr="002530E1">
              <w:rPr>
                <w:rFonts w:ascii="Times New Roman" w:hAnsi="Times New Roman"/>
                <w:sz w:val="24"/>
                <w:szCs w:val="24"/>
              </w:rPr>
              <w:t xml:space="preserve"> (нарушение п.п.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из них</w:t>
            </w:r>
          </w:p>
        </w:tc>
      </w:tr>
      <w:tr w:rsidR="00076AD3" w:rsidRPr="00A81D47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Израсходовано средств, всего </w:t>
            </w:r>
          </w:p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в том числе</w:t>
            </w:r>
          </w:p>
        </w:tc>
      </w:tr>
      <w:tr w:rsidR="00076AD3" w:rsidRPr="00A81D47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6EA5">
              <w:rPr>
                <w:rFonts w:ascii="Times New Roman" w:hAnsi="Times New Roman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color w:val="000000"/>
                <w:sz w:val="24"/>
                <w:szCs w:val="24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из них</w:t>
            </w:r>
          </w:p>
        </w:tc>
      </w:tr>
      <w:tr w:rsidR="00076AD3" w:rsidRPr="00A81D47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2530E1">
              <w:rPr>
                <w:rFonts w:ascii="Times New Roman" w:hAnsi="Times New Roman"/>
                <w:sz w:val="24"/>
                <w:szCs w:val="24"/>
                <w:vertAlign w:val="superscript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AD3" w:rsidRPr="00A81D47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6AD3" w:rsidRPr="002530E1" w:rsidRDefault="00076AD3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8F1EE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6AD3" w:rsidRPr="002530E1" w:rsidRDefault="00076AD3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6AD3" w:rsidRDefault="00076AD3" w:rsidP="0072713C">
      <w:pPr>
        <w:rPr>
          <w:rFonts w:ascii="Times New Roman" w:hAnsi="Times New Roman"/>
          <w:sz w:val="24"/>
          <w:szCs w:val="24"/>
        </w:rPr>
      </w:pPr>
    </w:p>
    <w:p w:rsidR="00076AD3" w:rsidRDefault="00076AD3" w:rsidP="0072713C">
      <w:pPr>
        <w:rPr>
          <w:rFonts w:ascii="Times New Roman" w:hAnsi="Times New Roman"/>
          <w:sz w:val="24"/>
          <w:szCs w:val="24"/>
        </w:rPr>
      </w:pPr>
      <w:r w:rsidRPr="002530E1">
        <w:rPr>
          <w:rFonts w:ascii="Times New Roman" w:hAnsi="Times New Roman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p w:rsidR="00076AD3" w:rsidRPr="002530E1" w:rsidRDefault="00076AD3" w:rsidP="0072713C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612" w:type="dxa"/>
        <w:tblLook w:val="01E0"/>
      </w:tblPr>
      <w:tblGrid>
        <w:gridCol w:w="4831"/>
        <w:gridCol w:w="2126"/>
        <w:gridCol w:w="340"/>
        <w:gridCol w:w="2885"/>
      </w:tblGrid>
      <w:tr w:rsidR="00076AD3" w:rsidRPr="00A81D47" w:rsidTr="0075348D">
        <w:trPr>
          <w:trHeight w:hRule="exact" w:val="284"/>
        </w:trPr>
        <w:tc>
          <w:tcPr>
            <w:tcW w:w="4831" w:type="dxa"/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Кандидат</w:t>
            </w:r>
            <w:bookmarkStart w:id="0" w:name="_GoBack"/>
            <w:bookmarkEnd w:id="0"/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27.06.2019г.</w:t>
            </w: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Капустин А.Б.</w:t>
            </w:r>
          </w:p>
        </w:tc>
      </w:tr>
      <w:tr w:rsidR="00076AD3" w:rsidRPr="00A81D47" w:rsidTr="0075348D">
        <w:trPr>
          <w:trHeight w:hRule="exact" w:val="586"/>
        </w:trPr>
        <w:tc>
          <w:tcPr>
            <w:tcW w:w="4831" w:type="dxa"/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530E1">
              <w:rPr>
                <w:rFonts w:ascii="Times New Roman" w:hAnsi="Times New Roman"/>
                <w:sz w:val="16"/>
                <w:szCs w:val="16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076AD3" w:rsidRPr="002530E1" w:rsidRDefault="00076AD3" w:rsidP="0075348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076AD3" w:rsidRPr="002530E1" w:rsidRDefault="00076AD3" w:rsidP="0075348D">
            <w:pPr>
              <w:rPr>
                <w:rFonts w:ascii="Times New Roman" w:hAnsi="Times New Roman"/>
                <w:sz w:val="16"/>
                <w:szCs w:val="16"/>
              </w:rPr>
            </w:pPr>
            <w:r w:rsidRPr="002530E1">
              <w:rPr>
                <w:rFonts w:ascii="Times New Roman" w:hAnsi="Times New Roman"/>
                <w:sz w:val="16"/>
                <w:szCs w:val="16"/>
              </w:rPr>
              <w:t>(фамилия,имя,отчество)</w:t>
            </w:r>
          </w:p>
        </w:tc>
      </w:tr>
    </w:tbl>
    <w:p w:rsidR="00076AD3" w:rsidRDefault="00076AD3" w:rsidP="0072713C"/>
    <w:p w:rsidR="00076AD3" w:rsidRPr="0072713C" w:rsidRDefault="00076AD3">
      <w:pPr>
        <w:rPr>
          <w:rFonts w:ascii="Times New Roman" w:hAnsi="Times New Roman"/>
          <w:sz w:val="20"/>
          <w:szCs w:val="24"/>
          <w:lang w:eastAsia="ru-RU"/>
        </w:rPr>
      </w:pPr>
    </w:p>
    <w:sectPr w:rsidR="00076AD3" w:rsidRPr="0072713C" w:rsidSect="008F1EEE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AD3" w:rsidRDefault="00076AD3" w:rsidP="0072713C">
      <w:pPr>
        <w:spacing w:after="0" w:line="240" w:lineRule="auto"/>
      </w:pPr>
      <w:r>
        <w:separator/>
      </w:r>
    </w:p>
  </w:endnote>
  <w:endnote w:type="continuationSeparator" w:id="0">
    <w:p w:rsidR="00076AD3" w:rsidRDefault="00076AD3" w:rsidP="007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AD3" w:rsidRDefault="00076AD3" w:rsidP="0072713C">
      <w:pPr>
        <w:spacing w:after="0" w:line="240" w:lineRule="auto"/>
      </w:pPr>
      <w:r>
        <w:separator/>
      </w:r>
    </w:p>
  </w:footnote>
  <w:footnote w:type="continuationSeparator" w:id="0">
    <w:p w:rsidR="00076AD3" w:rsidRDefault="00076AD3" w:rsidP="0072713C">
      <w:pPr>
        <w:spacing w:after="0" w:line="240" w:lineRule="auto"/>
      </w:pPr>
      <w:r>
        <w:continuationSeparator/>
      </w:r>
    </w:p>
  </w:footnote>
  <w:footnote w:id="1">
    <w:p w:rsidR="00076AD3" w:rsidRDefault="00076AD3" w:rsidP="0072713C">
      <w:pPr>
        <w:pStyle w:val="FootnoteText"/>
      </w:pPr>
      <w:r w:rsidRPr="007F42BA">
        <w:rPr>
          <w:rStyle w:val="FootnoteReference"/>
          <w:rFonts w:ascii="Times New Roman" w:hAnsi="Times New Roman"/>
          <w:b/>
          <w:sz w:val="16"/>
          <w:szCs w:val="16"/>
        </w:rPr>
        <w:t>*</w:t>
      </w:r>
      <w:r w:rsidRPr="007F42BA">
        <w:rPr>
          <w:rFonts w:ascii="Times New Roman" w:hAnsi="Times New Roman"/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076AD3" w:rsidRDefault="00076AD3" w:rsidP="0072713C">
      <w:pPr>
        <w:pStyle w:val="FootnoteText"/>
      </w:pPr>
      <w:r w:rsidRPr="007F42BA">
        <w:rPr>
          <w:rStyle w:val="FootnoteReference"/>
          <w:rFonts w:ascii="Times New Roman" w:hAnsi="Times New Roman"/>
          <w:sz w:val="16"/>
          <w:szCs w:val="16"/>
        </w:rPr>
        <w:sym w:font="Symbol" w:char="F02A"/>
      </w:r>
      <w:r w:rsidRPr="007F42BA">
        <w:rPr>
          <w:rFonts w:ascii="Times New Roman" w:hAnsi="Times New Roman"/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05CB"/>
    <w:rsid w:val="00076AD3"/>
    <w:rsid w:val="001760F9"/>
    <w:rsid w:val="002530E1"/>
    <w:rsid w:val="00286EA5"/>
    <w:rsid w:val="002F7182"/>
    <w:rsid w:val="004D5848"/>
    <w:rsid w:val="0072713C"/>
    <w:rsid w:val="0075348D"/>
    <w:rsid w:val="007F42BA"/>
    <w:rsid w:val="008305CB"/>
    <w:rsid w:val="008F1EEE"/>
    <w:rsid w:val="008F57A6"/>
    <w:rsid w:val="00922509"/>
    <w:rsid w:val="009B42DF"/>
    <w:rsid w:val="00A03E21"/>
    <w:rsid w:val="00A81D47"/>
    <w:rsid w:val="00AA5D8E"/>
    <w:rsid w:val="00DF74ED"/>
    <w:rsid w:val="00E90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13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72713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2713C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2713C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620</Words>
  <Characters>3534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_ПЕРВЫЙ ФИНАНСОВЫЙ ОТЧЕТ  </dc:title>
  <dc:subject/>
  <dc:creator>Вячеслав</dc:creator>
  <cp:keywords/>
  <dc:description/>
  <cp:lastModifiedBy>Microsoft Office</cp:lastModifiedBy>
  <cp:revision>2</cp:revision>
  <dcterms:created xsi:type="dcterms:W3CDTF">2019-06-27T21:38:00Z</dcterms:created>
  <dcterms:modified xsi:type="dcterms:W3CDTF">2019-06-27T21:38:00Z</dcterms:modified>
</cp:coreProperties>
</file>